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40136" w14:textId="5A08A9D9" w:rsidR="00D36728" w:rsidRPr="008C73BE" w:rsidRDefault="00D36728" w:rsidP="00BC4789">
      <w:pPr>
        <w:jc w:val="center"/>
        <w:rPr>
          <w:rFonts w:ascii="Verdana" w:hAnsi="Verdana"/>
          <w:b/>
          <w:bCs/>
          <w:sz w:val="28"/>
          <w:szCs w:val="28"/>
        </w:rPr>
      </w:pPr>
      <w:r w:rsidRPr="00E26A64">
        <w:rPr>
          <w:rFonts w:ascii="Verdana" w:hAnsi="Verdana"/>
          <w:b/>
          <w:bCs/>
          <w:sz w:val="28"/>
          <w:szCs w:val="28"/>
        </w:rPr>
        <w:t>Parish Administ</w:t>
      </w:r>
      <w:r>
        <w:rPr>
          <w:rFonts w:ascii="Verdana" w:hAnsi="Verdana"/>
          <w:b/>
          <w:bCs/>
          <w:sz w:val="28"/>
          <w:szCs w:val="28"/>
        </w:rPr>
        <w:t>rato</w:t>
      </w:r>
      <w:r w:rsidRPr="00E26A64">
        <w:rPr>
          <w:rFonts w:ascii="Verdana" w:hAnsi="Verdana"/>
          <w:b/>
          <w:bCs/>
          <w:sz w:val="28"/>
          <w:szCs w:val="28"/>
        </w:rPr>
        <w:t>r</w:t>
      </w:r>
    </w:p>
    <w:p w14:paraId="74AF4D1B" w14:textId="77777777" w:rsidR="00D36728" w:rsidRPr="00005D9B" w:rsidRDefault="00D36728" w:rsidP="00D36728">
      <w:pPr>
        <w:rPr>
          <w:rFonts w:ascii="Verdana" w:hAnsi="Verdana"/>
          <w:b/>
          <w:bCs/>
        </w:rPr>
      </w:pPr>
      <w:r>
        <w:rPr>
          <w:rFonts w:ascii="Verdana" w:hAnsi="Verdana"/>
          <w:color w:val="000000"/>
        </w:rPr>
        <w:t>Berkswich</w:t>
      </w:r>
      <w:r w:rsidRPr="002D65EC">
        <w:rPr>
          <w:rFonts w:ascii="Verdana" w:hAnsi="Verdana"/>
          <w:color w:val="000000"/>
        </w:rPr>
        <w:t xml:space="preserve"> </w:t>
      </w:r>
      <w:r>
        <w:rPr>
          <w:rFonts w:ascii="Verdana" w:hAnsi="Verdana"/>
          <w:color w:val="000000"/>
        </w:rPr>
        <w:t>P</w:t>
      </w:r>
      <w:r w:rsidRPr="002D65EC">
        <w:rPr>
          <w:rFonts w:ascii="Verdana" w:hAnsi="Verdana"/>
          <w:color w:val="000000"/>
        </w:rPr>
        <w:t>arish is a legal entity, a charity under civil law, that is managed by its legal trustees who are the elected members of its PCC (Parochial Church Council).</w:t>
      </w:r>
      <w:r>
        <w:rPr>
          <w:rFonts w:ascii="Verdana" w:hAnsi="Verdana"/>
          <w:color w:val="000000"/>
        </w:rPr>
        <w:t xml:space="preserve"> The Parish incorporates the estates and villages of Baswich, Brocton, Hillcroft Park, Milford, Walton on the Hill and Wildwood, serving the people who live and work in and around these areas.</w:t>
      </w:r>
    </w:p>
    <w:p w14:paraId="042DF282" w14:textId="4779FF3D" w:rsidR="00D36728" w:rsidRPr="00E26A64" w:rsidRDefault="00D36728" w:rsidP="00D36728">
      <w:pPr>
        <w:rPr>
          <w:rFonts w:ascii="Verdana" w:hAnsi="Verdana"/>
        </w:rPr>
      </w:pPr>
      <w:r w:rsidRPr="00E26A64">
        <w:rPr>
          <w:rFonts w:ascii="Verdana" w:hAnsi="Verdana"/>
          <w:b/>
          <w:bCs/>
        </w:rPr>
        <w:t>Job Title:</w:t>
      </w:r>
      <w:r w:rsidRPr="00E26A64">
        <w:rPr>
          <w:rFonts w:ascii="Verdana" w:hAnsi="Verdana"/>
        </w:rPr>
        <w:t xml:space="preserve"> </w:t>
      </w:r>
      <w:r>
        <w:rPr>
          <w:rFonts w:ascii="Verdana" w:hAnsi="Verdana"/>
        </w:rPr>
        <w:t>Parish</w:t>
      </w:r>
      <w:r w:rsidRPr="00E26A64">
        <w:rPr>
          <w:rFonts w:ascii="Verdana" w:hAnsi="Verdana"/>
        </w:rPr>
        <w:t xml:space="preserve"> Administrat</w:t>
      </w:r>
      <w:r w:rsidR="00FF6F14">
        <w:rPr>
          <w:rFonts w:ascii="Verdana" w:hAnsi="Verdana"/>
        </w:rPr>
        <w:t>or</w:t>
      </w:r>
    </w:p>
    <w:p w14:paraId="71BD15B4" w14:textId="77777777" w:rsidR="00D36728" w:rsidRPr="00E26A64" w:rsidRDefault="00D36728" w:rsidP="00D36728">
      <w:pPr>
        <w:rPr>
          <w:rFonts w:ascii="Verdana" w:hAnsi="Verdana"/>
        </w:rPr>
      </w:pPr>
      <w:r w:rsidRPr="00E26A64">
        <w:rPr>
          <w:rFonts w:ascii="Verdana" w:hAnsi="Verdana"/>
          <w:b/>
          <w:bCs/>
        </w:rPr>
        <w:t>Employers:</w:t>
      </w:r>
      <w:r w:rsidRPr="00E26A64">
        <w:rPr>
          <w:rFonts w:ascii="Verdana" w:hAnsi="Verdana"/>
        </w:rPr>
        <w:t xml:space="preserve"> The Parish </w:t>
      </w:r>
      <w:r>
        <w:rPr>
          <w:rFonts w:ascii="Verdana" w:hAnsi="Verdana"/>
        </w:rPr>
        <w:t>of Berkswich</w:t>
      </w:r>
    </w:p>
    <w:p w14:paraId="7DF6883B" w14:textId="77777777" w:rsidR="00D36728" w:rsidRDefault="00D36728" w:rsidP="00D36728">
      <w:pPr>
        <w:rPr>
          <w:rFonts w:ascii="Verdana" w:hAnsi="Verdana"/>
        </w:rPr>
      </w:pPr>
      <w:r w:rsidRPr="00E26A64">
        <w:rPr>
          <w:rFonts w:ascii="Verdana" w:hAnsi="Verdana"/>
          <w:b/>
          <w:bCs/>
        </w:rPr>
        <w:t>Line Manager:</w:t>
      </w:r>
      <w:r w:rsidRPr="00E26A64">
        <w:rPr>
          <w:rFonts w:ascii="Verdana" w:hAnsi="Verdana"/>
        </w:rPr>
        <w:t xml:space="preserve"> Vicar of</w:t>
      </w:r>
      <w:r>
        <w:rPr>
          <w:rFonts w:ascii="Verdana" w:hAnsi="Verdana"/>
        </w:rPr>
        <w:t xml:space="preserve"> Berkswich</w:t>
      </w:r>
    </w:p>
    <w:p w14:paraId="75D54AB9" w14:textId="10079C9C" w:rsidR="00D36728" w:rsidRPr="00E26A64" w:rsidRDefault="00D36728" w:rsidP="00D36728">
      <w:pPr>
        <w:rPr>
          <w:rFonts w:ascii="Verdana" w:hAnsi="Verdana"/>
        </w:rPr>
      </w:pPr>
      <w:r w:rsidRPr="002C61A3">
        <w:rPr>
          <w:rFonts w:ascii="Verdana" w:hAnsi="Verdana"/>
          <w:b/>
          <w:bCs/>
        </w:rPr>
        <w:t>Hours:</w:t>
      </w:r>
      <w:r w:rsidRPr="00E26A64">
        <w:rPr>
          <w:rFonts w:ascii="Verdana" w:hAnsi="Verdana"/>
        </w:rPr>
        <w:t xml:space="preserve"> </w:t>
      </w:r>
      <w:r w:rsidR="00761352">
        <w:rPr>
          <w:rFonts w:ascii="Verdana" w:hAnsi="Verdana"/>
        </w:rPr>
        <w:t>20</w:t>
      </w:r>
      <w:r>
        <w:rPr>
          <w:rFonts w:ascii="Verdana" w:hAnsi="Verdana"/>
        </w:rPr>
        <w:t xml:space="preserve"> hours per week</w:t>
      </w:r>
      <w:r w:rsidR="000972E2">
        <w:rPr>
          <w:rFonts w:ascii="Verdana" w:hAnsi="Verdana"/>
        </w:rPr>
        <w:t xml:space="preserve"> (</w:t>
      </w:r>
      <w:r w:rsidR="00C90234">
        <w:rPr>
          <w:rFonts w:ascii="Verdana" w:hAnsi="Verdana"/>
        </w:rPr>
        <w:t>5</w:t>
      </w:r>
      <w:r w:rsidR="000972E2">
        <w:rPr>
          <w:rFonts w:ascii="Verdana" w:hAnsi="Verdana"/>
        </w:rPr>
        <w:t xml:space="preserve"> hours per day, Tues to Friday</w:t>
      </w:r>
      <w:r w:rsidR="00C90234">
        <w:rPr>
          <w:rFonts w:ascii="Verdana" w:hAnsi="Verdana"/>
        </w:rPr>
        <w:t>)</w:t>
      </w:r>
    </w:p>
    <w:p w14:paraId="12A08ED3" w14:textId="087B3E80" w:rsidR="00D36728" w:rsidRDefault="00D36728" w:rsidP="00D36728">
      <w:pPr>
        <w:rPr>
          <w:rFonts w:ascii="Verdana" w:hAnsi="Verdana"/>
        </w:rPr>
      </w:pPr>
      <w:r w:rsidRPr="00E26A64">
        <w:rPr>
          <w:rFonts w:ascii="Verdana" w:hAnsi="Verdana"/>
          <w:b/>
          <w:bCs/>
        </w:rPr>
        <w:t>Salary:</w:t>
      </w:r>
      <w:r w:rsidRPr="00E26A64">
        <w:rPr>
          <w:rFonts w:ascii="Verdana" w:hAnsi="Verdana"/>
        </w:rPr>
        <w:t xml:space="preserve"> </w:t>
      </w:r>
      <w:r>
        <w:rPr>
          <w:rFonts w:ascii="Verdana" w:hAnsi="Verdana"/>
        </w:rPr>
        <w:t>£</w:t>
      </w:r>
      <w:r w:rsidR="00C90234">
        <w:rPr>
          <w:rFonts w:ascii="Verdana" w:hAnsi="Verdana"/>
        </w:rPr>
        <w:t>12 per hour</w:t>
      </w:r>
    </w:p>
    <w:p w14:paraId="53D78C73" w14:textId="2076E2C6" w:rsidR="00B97F4F" w:rsidRPr="00B41BB0" w:rsidRDefault="00B97F4F" w:rsidP="00D36728">
      <w:pPr>
        <w:rPr>
          <w:rFonts w:ascii="Verdana" w:hAnsi="Verdana"/>
        </w:rPr>
      </w:pPr>
      <w:r>
        <w:rPr>
          <w:rFonts w:ascii="Verdana" w:hAnsi="Verdana"/>
          <w:b/>
          <w:bCs/>
        </w:rPr>
        <w:t>Annual Leave Entitlement:</w:t>
      </w:r>
      <w:r>
        <w:rPr>
          <w:rFonts w:ascii="Verdana" w:hAnsi="Verdana"/>
        </w:rPr>
        <w:t xml:space="preserve"> </w:t>
      </w:r>
      <w:r w:rsidR="002B34DD">
        <w:rPr>
          <w:rFonts w:ascii="Verdana" w:hAnsi="Verdana"/>
        </w:rPr>
        <w:t>2</w:t>
      </w:r>
      <w:r w:rsidR="00D92F26">
        <w:rPr>
          <w:rFonts w:ascii="Verdana" w:hAnsi="Verdana"/>
        </w:rPr>
        <w:t>2</w:t>
      </w:r>
      <w:r w:rsidR="002B34DD">
        <w:rPr>
          <w:rFonts w:ascii="Verdana" w:hAnsi="Verdana"/>
        </w:rPr>
        <w:t xml:space="preserve"> Days</w:t>
      </w:r>
    </w:p>
    <w:p w14:paraId="3493F29E" w14:textId="397D2B0C" w:rsidR="00D36728" w:rsidRPr="00BA5788" w:rsidRDefault="00D36728" w:rsidP="00D36728">
      <w:pPr>
        <w:rPr>
          <w:rFonts w:ascii="Verdana" w:hAnsi="Verdana"/>
        </w:rPr>
      </w:pPr>
      <w:r w:rsidRPr="00E26A64">
        <w:rPr>
          <w:rFonts w:ascii="Verdana" w:hAnsi="Verdana"/>
          <w:b/>
          <w:bCs/>
        </w:rPr>
        <w:t>Length of Post:</w:t>
      </w:r>
      <w:r w:rsidRPr="00E26A64">
        <w:rPr>
          <w:rFonts w:ascii="Verdana" w:hAnsi="Verdana"/>
        </w:rPr>
        <w:t xml:space="preserve"> </w:t>
      </w:r>
      <w:r>
        <w:rPr>
          <w:rFonts w:ascii="Verdana" w:hAnsi="Verdana"/>
        </w:rPr>
        <w:t xml:space="preserve">Minimum </w:t>
      </w:r>
      <w:r w:rsidR="009F5061">
        <w:rPr>
          <w:rFonts w:ascii="Verdana" w:hAnsi="Verdana"/>
        </w:rPr>
        <w:t xml:space="preserve">of </w:t>
      </w:r>
      <w:r w:rsidR="004C2A8F">
        <w:rPr>
          <w:rFonts w:ascii="Verdana" w:hAnsi="Verdana"/>
        </w:rPr>
        <w:t>3 years</w:t>
      </w:r>
    </w:p>
    <w:p w14:paraId="2ACF798E" w14:textId="6C9A71F7" w:rsidR="00D36728" w:rsidRPr="00E26A64" w:rsidRDefault="00D36728" w:rsidP="00D36728">
      <w:pPr>
        <w:rPr>
          <w:rFonts w:ascii="Verdana" w:hAnsi="Verdana"/>
        </w:rPr>
      </w:pPr>
      <w:r>
        <w:rPr>
          <w:rFonts w:ascii="Verdana" w:hAnsi="Verdana"/>
          <w:b/>
          <w:bCs/>
        </w:rPr>
        <w:t>Location</w:t>
      </w:r>
      <w:r w:rsidRPr="00E26A64">
        <w:rPr>
          <w:rFonts w:ascii="Verdana" w:hAnsi="Verdana"/>
          <w:b/>
          <w:bCs/>
        </w:rPr>
        <w:t>:</w:t>
      </w:r>
      <w:r w:rsidRPr="00E26A64">
        <w:rPr>
          <w:rFonts w:ascii="Verdana" w:hAnsi="Verdana"/>
        </w:rPr>
        <w:t xml:space="preserve"> You will </w:t>
      </w:r>
      <w:r>
        <w:rPr>
          <w:rFonts w:ascii="Verdana" w:hAnsi="Verdana"/>
        </w:rPr>
        <w:t>principally occupy</w:t>
      </w:r>
      <w:r w:rsidRPr="00E26A64">
        <w:rPr>
          <w:rFonts w:ascii="Verdana" w:hAnsi="Verdana"/>
        </w:rPr>
        <w:t xml:space="preserve"> office space </w:t>
      </w:r>
      <w:r>
        <w:rPr>
          <w:rFonts w:ascii="Verdana" w:hAnsi="Verdana"/>
        </w:rPr>
        <w:t>in the Parish Office</w:t>
      </w:r>
      <w:r w:rsidRPr="00E26A64">
        <w:rPr>
          <w:rFonts w:ascii="Verdana" w:hAnsi="Verdana"/>
        </w:rPr>
        <w:t xml:space="preserve"> at </w:t>
      </w:r>
      <w:r>
        <w:rPr>
          <w:rFonts w:ascii="Verdana" w:hAnsi="Verdana"/>
        </w:rPr>
        <w:t xml:space="preserve">Holy Trinity </w:t>
      </w:r>
      <w:r w:rsidRPr="00E26A64">
        <w:rPr>
          <w:rFonts w:ascii="Verdana" w:hAnsi="Verdana"/>
        </w:rPr>
        <w:t>Church</w:t>
      </w:r>
      <w:r>
        <w:rPr>
          <w:rFonts w:ascii="Verdana" w:hAnsi="Verdana"/>
        </w:rPr>
        <w:t>, with a requirement to work from the Vicarage office at times</w:t>
      </w:r>
      <w:r w:rsidRPr="00E26A64">
        <w:rPr>
          <w:rFonts w:ascii="Verdana" w:hAnsi="Verdana"/>
        </w:rPr>
        <w:t xml:space="preserve">. </w:t>
      </w:r>
      <w:r>
        <w:rPr>
          <w:rFonts w:ascii="Verdana" w:hAnsi="Verdana"/>
        </w:rPr>
        <w:t xml:space="preserve">There may also be a requirement to travel and carry out duties at the other churches within the parish </w:t>
      </w:r>
      <w:r w:rsidR="0074298F">
        <w:rPr>
          <w:rFonts w:ascii="Verdana" w:hAnsi="Verdana"/>
        </w:rPr>
        <w:t xml:space="preserve">and the church </w:t>
      </w:r>
      <w:r w:rsidR="00C17EAB">
        <w:rPr>
          <w:rFonts w:ascii="Verdana" w:hAnsi="Verdana"/>
        </w:rPr>
        <w:t xml:space="preserve">hall </w:t>
      </w:r>
      <w:r>
        <w:rPr>
          <w:rFonts w:ascii="Verdana" w:hAnsi="Verdana"/>
        </w:rPr>
        <w:t>occasionally</w:t>
      </w:r>
      <w:r w:rsidR="00242788">
        <w:rPr>
          <w:rFonts w:ascii="Verdana" w:hAnsi="Verdana"/>
        </w:rPr>
        <w:t>,</w:t>
      </w:r>
      <w:r w:rsidR="00F4152E">
        <w:rPr>
          <w:rFonts w:ascii="Verdana" w:hAnsi="Verdana"/>
        </w:rPr>
        <w:t xml:space="preserve"> for which Mileage </w:t>
      </w:r>
      <w:r w:rsidR="00242788">
        <w:rPr>
          <w:rFonts w:ascii="Verdana" w:hAnsi="Verdana"/>
        </w:rPr>
        <w:t>A</w:t>
      </w:r>
      <w:r w:rsidR="00F4152E">
        <w:rPr>
          <w:rFonts w:ascii="Verdana" w:hAnsi="Verdana"/>
        </w:rPr>
        <w:t>llowance will apply</w:t>
      </w:r>
      <w:r>
        <w:rPr>
          <w:rFonts w:ascii="Verdana" w:hAnsi="Verdana"/>
        </w:rPr>
        <w:t>.</w:t>
      </w:r>
    </w:p>
    <w:p w14:paraId="0488CD4E" w14:textId="77777777" w:rsidR="005A03D3" w:rsidRDefault="005A03D3" w:rsidP="00D36728">
      <w:pPr>
        <w:rPr>
          <w:rFonts w:ascii="Verdana" w:hAnsi="Verdana"/>
          <w:b/>
          <w:bCs/>
        </w:rPr>
      </w:pPr>
    </w:p>
    <w:p w14:paraId="10908ADD" w14:textId="77777777" w:rsidR="005A03D3" w:rsidRDefault="005A03D3" w:rsidP="00D36728">
      <w:pPr>
        <w:rPr>
          <w:rFonts w:ascii="Verdana" w:hAnsi="Verdana"/>
          <w:b/>
          <w:bCs/>
        </w:rPr>
      </w:pPr>
    </w:p>
    <w:p w14:paraId="74771479" w14:textId="142BF09E" w:rsidR="00D36728" w:rsidRDefault="00D36728" w:rsidP="00D36728">
      <w:pPr>
        <w:rPr>
          <w:rFonts w:ascii="Verdana" w:hAnsi="Verdana"/>
        </w:rPr>
      </w:pPr>
      <w:r w:rsidRPr="00E26A64">
        <w:rPr>
          <w:rFonts w:ascii="Verdana" w:hAnsi="Verdana"/>
          <w:b/>
          <w:bCs/>
        </w:rPr>
        <w:lastRenderedPageBreak/>
        <w:t>Aim of the Post</w:t>
      </w:r>
      <w:r w:rsidRPr="00E26A64">
        <w:rPr>
          <w:rFonts w:ascii="Verdana" w:hAnsi="Verdana"/>
        </w:rPr>
        <w:t xml:space="preserve"> </w:t>
      </w:r>
    </w:p>
    <w:p w14:paraId="175968A3" w14:textId="355C55CA" w:rsidR="00D36728" w:rsidRDefault="00D36728" w:rsidP="00D36728">
      <w:pPr>
        <w:rPr>
          <w:rFonts w:ascii="Verdana" w:hAnsi="Verdana"/>
        </w:rPr>
      </w:pPr>
      <w:r w:rsidRPr="00E26A64">
        <w:rPr>
          <w:rFonts w:ascii="Verdana" w:hAnsi="Verdana"/>
        </w:rPr>
        <w:t xml:space="preserve">The role of </w:t>
      </w:r>
      <w:r w:rsidR="00BC4789">
        <w:rPr>
          <w:rFonts w:ascii="Verdana" w:hAnsi="Verdana"/>
        </w:rPr>
        <w:t>Parish</w:t>
      </w:r>
      <w:r w:rsidRPr="00E26A64">
        <w:rPr>
          <w:rFonts w:ascii="Verdana" w:hAnsi="Verdana"/>
        </w:rPr>
        <w:t xml:space="preserve"> Administrator is to support the Vicar </w:t>
      </w:r>
      <w:r>
        <w:rPr>
          <w:rFonts w:ascii="Verdana" w:hAnsi="Verdana"/>
        </w:rPr>
        <w:t xml:space="preserve">and Parish </w:t>
      </w:r>
      <w:r w:rsidRPr="00E26A64">
        <w:rPr>
          <w:rFonts w:ascii="Verdana" w:hAnsi="Verdana"/>
        </w:rPr>
        <w:t xml:space="preserve">in the administrative tasks of </w:t>
      </w:r>
      <w:r>
        <w:rPr>
          <w:rFonts w:ascii="Verdana" w:hAnsi="Verdana"/>
        </w:rPr>
        <w:t>Berkswich</w:t>
      </w:r>
      <w:r w:rsidRPr="00E26A64">
        <w:rPr>
          <w:rFonts w:ascii="Verdana" w:hAnsi="Verdana"/>
        </w:rPr>
        <w:t xml:space="preserve">, which will allow the Vicar to Minister and reach out with the Gospel. </w:t>
      </w:r>
    </w:p>
    <w:p w14:paraId="5C0FE04C" w14:textId="77777777" w:rsidR="00D36728" w:rsidRDefault="00D36728" w:rsidP="00D36728">
      <w:pPr>
        <w:rPr>
          <w:rFonts w:ascii="Verdana" w:hAnsi="Verdana"/>
        </w:rPr>
      </w:pPr>
      <w:r w:rsidRPr="00E26A64">
        <w:rPr>
          <w:rFonts w:ascii="Verdana" w:hAnsi="Verdana"/>
        </w:rPr>
        <w:t>Specific Responsibilities</w:t>
      </w:r>
    </w:p>
    <w:p w14:paraId="681CAE74" w14:textId="77777777" w:rsidR="00D36728" w:rsidRDefault="00D36728" w:rsidP="00D36728">
      <w:pPr>
        <w:pStyle w:val="ListParagraph"/>
        <w:numPr>
          <w:ilvl w:val="0"/>
          <w:numId w:val="46"/>
        </w:numPr>
        <w:spacing w:after="160" w:line="259" w:lineRule="auto"/>
        <w:rPr>
          <w:rFonts w:ascii="Verdana" w:hAnsi="Verdana"/>
        </w:rPr>
      </w:pPr>
      <w:r w:rsidRPr="002C61A3">
        <w:rPr>
          <w:rFonts w:ascii="Verdana" w:hAnsi="Verdana"/>
        </w:rPr>
        <w:t xml:space="preserve">Provide administrative support to the </w:t>
      </w:r>
      <w:r>
        <w:rPr>
          <w:rFonts w:ascii="Verdana" w:hAnsi="Verdana"/>
        </w:rPr>
        <w:t>Parish</w:t>
      </w:r>
      <w:r w:rsidRPr="002C61A3">
        <w:rPr>
          <w:rFonts w:ascii="Verdana" w:hAnsi="Verdana"/>
        </w:rPr>
        <w:t xml:space="preserve"> and carry out tasks that the Vicar may ask you to do.</w:t>
      </w:r>
    </w:p>
    <w:p w14:paraId="2F5D9918" w14:textId="77777777" w:rsidR="00D36728" w:rsidRDefault="00D36728" w:rsidP="00D36728">
      <w:pPr>
        <w:pStyle w:val="ListParagraph"/>
        <w:numPr>
          <w:ilvl w:val="0"/>
          <w:numId w:val="46"/>
        </w:numPr>
        <w:spacing w:after="160" w:line="259" w:lineRule="auto"/>
        <w:rPr>
          <w:rFonts w:ascii="Verdana" w:hAnsi="Verdana"/>
        </w:rPr>
      </w:pPr>
      <w:r w:rsidRPr="002C61A3">
        <w:rPr>
          <w:rFonts w:ascii="Verdana" w:hAnsi="Verdana"/>
        </w:rPr>
        <w:t xml:space="preserve">Help the Vicar’s organisation of meetings and Diary. </w:t>
      </w:r>
    </w:p>
    <w:p w14:paraId="1EE09C94" w14:textId="0A1F1985" w:rsidR="004F40BB" w:rsidRPr="004F40BB" w:rsidRDefault="004F40BB" w:rsidP="004F40BB">
      <w:pPr>
        <w:pStyle w:val="ListParagraph"/>
        <w:numPr>
          <w:ilvl w:val="0"/>
          <w:numId w:val="46"/>
        </w:numPr>
        <w:spacing w:after="160" w:line="259" w:lineRule="auto"/>
        <w:rPr>
          <w:rFonts w:ascii="Verdana" w:hAnsi="Verdana"/>
        </w:rPr>
      </w:pPr>
      <w:r>
        <w:rPr>
          <w:rFonts w:ascii="Verdana" w:hAnsi="Verdana"/>
        </w:rPr>
        <w:t>Provide Administrative support to the functioning of the Parish Hall and its committee.</w:t>
      </w:r>
    </w:p>
    <w:p w14:paraId="34C6F859" w14:textId="77777777" w:rsidR="00D36728" w:rsidRPr="002C61A3" w:rsidRDefault="00D36728" w:rsidP="00D36728">
      <w:pPr>
        <w:pStyle w:val="ListParagraph"/>
        <w:numPr>
          <w:ilvl w:val="0"/>
          <w:numId w:val="46"/>
        </w:numPr>
        <w:spacing w:after="160" w:line="259" w:lineRule="auto"/>
        <w:rPr>
          <w:rFonts w:ascii="Verdana" w:hAnsi="Verdana"/>
        </w:rPr>
      </w:pPr>
      <w:r w:rsidRPr="002C61A3">
        <w:rPr>
          <w:rFonts w:ascii="Verdana" w:hAnsi="Verdana"/>
        </w:rPr>
        <w:t>Attend the weekly staff meeting.</w:t>
      </w:r>
    </w:p>
    <w:p w14:paraId="503244E0" w14:textId="77777777" w:rsidR="00D36728" w:rsidRPr="002C61A3" w:rsidRDefault="00D36728" w:rsidP="00D36728">
      <w:pPr>
        <w:pStyle w:val="ListParagraph"/>
        <w:numPr>
          <w:ilvl w:val="0"/>
          <w:numId w:val="46"/>
        </w:numPr>
        <w:spacing w:after="160" w:line="259" w:lineRule="auto"/>
        <w:rPr>
          <w:rFonts w:ascii="Verdana" w:hAnsi="Verdana"/>
        </w:rPr>
      </w:pPr>
      <w:r w:rsidRPr="002C61A3">
        <w:rPr>
          <w:rFonts w:ascii="Verdana" w:hAnsi="Verdana"/>
        </w:rPr>
        <w:t>Help with the communication to the church. This includes producing our weekly notice sheet, managing notice boards, and being able to deal with occasional queries.</w:t>
      </w:r>
    </w:p>
    <w:p w14:paraId="33891759" w14:textId="2FF13A4E" w:rsidR="00D36728" w:rsidRDefault="00D36728" w:rsidP="00D36728">
      <w:pPr>
        <w:pStyle w:val="ListParagraph"/>
        <w:numPr>
          <w:ilvl w:val="0"/>
          <w:numId w:val="46"/>
        </w:numPr>
        <w:spacing w:after="160" w:line="259" w:lineRule="auto"/>
        <w:rPr>
          <w:rFonts w:ascii="Verdana" w:hAnsi="Verdana"/>
        </w:rPr>
      </w:pPr>
      <w:r w:rsidRPr="002C61A3">
        <w:rPr>
          <w:rFonts w:ascii="Verdana" w:hAnsi="Verdana"/>
        </w:rPr>
        <w:t>Provide administrative support for worship</w:t>
      </w:r>
      <w:r w:rsidR="001727C5">
        <w:rPr>
          <w:rFonts w:ascii="Verdana" w:hAnsi="Verdana"/>
        </w:rPr>
        <w:t>.</w:t>
      </w:r>
    </w:p>
    <w:p w14:paraId="2D51803C" w14:textId="04201627" w:rsidR="00D36728" w:rsidRPr="002C61A3" w:rsidRDefault="00D36728" w:rsidP="00D36728">
      <w:pPr>
        <w:pStyle w:val="ListParagraph"/>
        <w:numPr>
          <w:ilvl w:val="0"/>
          <w:numId w:val="46"/>
        </w:numPr>
        <w:spacing w:after="160" w:line="259" w:lineRule="auto"/>
        <w:rPr>
          <w:rFonts w:ascii="Verdana" w:hAnsi="Verdana"/>
        </w:rPr>
      </w:pPr>
      <w:r w:rsidRPr="002C61A3">
        <w:rPr>
          <w:rFonts w:ascii="Verdana" w:hAnsi="Verdana"/>
        </w:rPr>
        <w:t xml:space="preserve"> Deal with the administration relating to Baptisms, Wedding</w:t>
      </w:r>
      <w:r w:rsidR="008659CE">
        <w:rPr>
          <w:rFonts w:ascii="Verdana" w:hAnsi="Verdana"/>
        </w:rPr>
        <w:t>s</w:t>
      </w:r>
      <w:r w:rsidRPr="002C61A3">
        <w:rPr>
          <w:rFonts w:ascii="Verdana" w:hAnsi="Verdana"/>
        </w:rPr>
        <w:t>, Banns of Marriage and Funerals when necessary. Ensuring that the paperwork and other administrative tasks are done in a timely manner.</w:t>
      </w:r>
    </w:p>
    <w:p w14:paraId="2AB13B8A" w14:textId="77777777" w:rsidR="00D36728" w:rsidRPr="002C61A3" w:rsidRDefault="00D36728" w:rsidP="00D36728">
      <w:pPr>
        <w:pStyle w:val="ListParagraph"/>
        <w:numPr>
          <w:ilvl w:val="0"/>
          <w:numId w:val="46"/>
        </w:numPr>
        <w:spacing w:after="160" w:line="259" w:lineRule="auto"/>
        <w:rPr>
          <w:rFonts w:ascii="Verdana" w:hAnsi="Verdana"/>
        </w:rPr>
      </w:pPr>
      <w:r w:rsidRPr="002C61A3">
        <w:rPr>
          <w:rFonts w:ascii="Verdana" w:hAnsi="Verdana"/>
        </w:rPr>
        <w:t>Keep the Website up to date with important information and upload the weekly notice sheet.</w:t>
      </w:r>
    </w:p>
    <w:p w14:paraId="6C45EA62" w14:textId="77777777" w:rsidR="00D36728" w:rsidRPr="002C61A3" w:rsidRDefault="00D36728" w:rsidP="00D36728">
      <w:pPr>
        <w:pStyle w:val="ListParagraph"/>
        <w:numPr>
          <w:ilvl w:val="0"/>
          <w:numId w:val="46"/>
        </w:numPr>
        <w:spacing w:after="160" w:line="259" w:lineRule="auto"/>
        <w:rPr>
          <w:rFonts w:ascii="Verdana" w:hAnsi="Verdana"/>
        </w:rPr>
      </w:pPr>
      <w:r w:rsidRPr="002C61A3">
        <w:rPr>
          <w:rFonts w:ascii="Verdana" w:hAnsi="Verdana"/>
        </w:rPr>
        <w:t>Help with the administration for the upkeep of the church buildings</w:t>
      </w:r>
      <w:r>
        <w:rPr>
          <w:rFonts w:ascii="Verdana" w:hAnsi="Verdana"/>
        </w:rPr>
        <w:t xml:space="preserve"> and grounds</w:t>
      </w:r>
      <w:r w:rsidRPr="002C61A3">
        <w:rPr>
          <w:rFonts w:ascii="Verdana" w:hAnsi="Verdana"/>
        </w:rPr>
        <w:t xml:space="preserve">. </w:t>
      </w:r>
    </w:p>
    <w:p w14:paraId="513D95DB" w14:textId="77777777" w:rsidR="00D36728" w:rsidRPr="002C61A3" w:rsidRDefault="00D36728" w:rsidP="00D36728">
      <w:pPr>
        <w:pStyle w:val="ListParagraph"/>
        <w:numPr>
          <w:ilvl w:val="0"/>
          <w:numId w:val="46"/>
        </w:numPr>
        <w:spacing w:after="160" w:line="259" w:lineRule="auto"/>
        <w:rPr>
          <w:rFonts w:ascii="Verdana" w:hAnsi="Verdana"/>
        </w:rPr>
      </w:pPr>
      <w:r>
        <w:rPr>
          <w:rFonts w:ascii="Verdana" w:hAnsi="Verdana"/>
        </w:rPr>
        <w:t>Taking and distribution of minutes for Parish committees.</w:t>
      </w:r>
    </w:p>
    <w:p w14:paraId="45B7BC39" w14:textId="77777777" w:rsidR="0053392C" w:rsidRDefault="0053392C" w:rsidP="00D36728">
      <w:pPr>
        <w:rPr>
          <w:rFonts w:ascii="Verdana" w:hAnsi="Verdana"/>
          <w:b/>
          <w:bCs/>
        </w:rPr>
      </w:pPr>
    </w:p>
    <w:p w14:paraId="462C9843" w14:textId="77777777" w:rsidR="0053392C" w:rsidRDefault="0053392C" w:rsidP="00D36728">
      <w:pPr>
        <w:rPr>
          <w:rFonts w:ascii="Verdana" w:hAnsi="Verdana"/>
          <w:b/>
          <w:bCs/>
        </w:rPr>
      </w:pPr>
    </w:p>
    <w:p w14:paraId="42AACDE5" w14:textId="3497F5B1" w:rsidR="00D36728" w:rsidRPr="0083026F" w:rsidRDefault="00D36728" w:rsidP="00D36728">
      <w:pPr>
        <w:rPr>
          <w:rFonts w:ascii="Verdana" w:hAnsi="Verdana"/>
          <w:b/>
          <w:bCs/>
        </w:rPr>
      </w:pPr>
      <w:r w:rsidRPr="00337674">
        <w:rPr>
          <w:rFonts w:ascii="Verdana" w:hAnsi="Verdana"/>
          <w:b/>
          <w:bCs/>
        </w:rPr>
        <w:lastRenderedPageBreak/>
        <w:t xml:space="preserve">Person Specification. </w:t>
      </w:r>
    </w:p>
    <w:p w14:paraId="2DA9B424" w14:textId="77777777" w:rsidR="00D36728" w:rsidRDefault="00D36728" w:rsidP="00D36728">
      <w:pPr>
        <w:rPr>
          <w:rFonts w:ascii="Verdana" w:hAnsi="Verdana"/>
        </w:rPr>
      </w:pPr>
      <w:r>
        <w:rPr>
          <w:rFonts w:ascii="Verdana" w:hAnsi="Verdana"/>
        </w:rPr>
        <w:t>Essential Skills</w:t>
      </w:r>
    </w:p>
    <w:p w14:paraId="62709CC5"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Open and sympathetic to the Christian faith</w:t>
      </w:r>
    </w:p>
    <w:p w14:paraId="153B2DA7"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Able to work alone and in consultation with the Vicar</w:t>
      </w:r>
    </w:p>
    <w:p w14:paraId="1A530B5B"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Possess good listening skills</w:t>
      </w:r>
    </w:p>
    <w:p w14:paraId="7EE7518F"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Capable of dealing with difficult personalities and circumstances appropriately and with sensitivity</w:t>
      </w:r>
    </w:p>
    <w:p w14:paraId="0B30E14D"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Recognise and respect matters of confidentiality</w:t>
      </w:r>
    </w:p>
    <w:p w14:paraId="6D3FEE4F"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Will be computer literate and competent in using the Microsoft Office suite</w:t>
      </w:r>
    </w:p>
    <w:p w14:paraId="48A63466"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Cognisant of the legal requirements of Data Protection</w:t>
      </w:r>
    </w:p>
    <w:p w14:paraId="2B3515E2"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Be self-motivated</w:t>
      </w:r>
    </w:p>
    <w:p w14:paraId="2E953700"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Have a strong attention to detail and an ability to prioritise tasks</w:t>
      </w:r>
    </w:p>
    <w:p w14:paraId="2D6BC1CF" w14:textId="77777777" w:rsidR="00D36728" w:rsidRDefault="00D36728" w:rsidP="00D36728">
      <w:pPr>
        <w:pStyle w:val="ListParagraph"/>
        <w:numPr>
          <w:ilvl w:val="0"/>
          <w:numId w:val="47"/>
        </w:numPr>
        <w:spacing w:after="160" w:line="259" w:lineRule="auto"/>
        <w:rPr>
          <w:rFonts w:ascii="Verdana" w:hAnsi="Verdana"/>
        </w:rPr>
      </w:pPr>
      <w:r>
        <w:rPr>
          <w:rFonts w:ascii="Verdana" w:hAnsi="Verdana"/>
        </w:rPr>
        <w:t>Excellent proof-reading skills</w:t>
      </w:r>
    </w:p>
    <w:p w14:paraId="19F6EEA1" w14:textId="77777777" w:rsidR="00D36728" w:rsidRPr="00000670" w:rsidRDefault="00D36728" w:rsidP="00D36728">
      <w:pPr>
        <w:pStyle w:val="ListParagraph"/>
        <w:numPr>
          <w:ilvl w:val="0"/>
          <w:numId w:val="47"/>
        </w:numPr>
        <w:spacing w:after="160" w:line="259" w:lineRule="auto"/>
        <w:rPr>
          <w:rFonts w:ascii="Verdana" w:hAnsi="Verdana"/>
        </w:rPr>
      </w:pPr>
      <w:r>
        <w:rPr>
          <w:rFonts w:ascii="Verdana" w:hAnsi="Verdana"/>
        </w:rPr>
        <w:t>Knowledge of book-keeping and finance</w:t>
      </w:r>
    </w:p>
    <w:p w14:paraId="312D5475" w14:textId="77777777" w:rsidR="00D36728" w:rsidRDefault="00D36728" w:rsidP="00D36728">
      <w:pPr>
        <w:rPr>
          <w:rFonts w:ascii="Verdana" w:hAnsi="Verdana"/>
        </w:rPr>
      </w:pPr>
      <w:r w:rsidRPr="00723419">
        <w:rPr>
          <w:rFonts w:ascii="Verdana" w:hAnsi="Verdana"/>
        </w:rPr>
        <w:t>Desirable skills</w:t>
      </w:r>
    </w:p>
    <w:p w14:paraId="330DC84C" w14:textId="77777777" w:rsidR="00D36728" w:rsidRDefault="00D36728" w:rsidP="00D36728">
      <w:pPr>
        <w:pStyle w:val="ListParagraph"/>
        <w:numPr>
          <w:ilvl w:val="0"/>
          <w:numId w:val="48"/>
        </w:numPr>
        <w:spacing w:after="160" w:line="259" w:lineRule="auto"/>
        <w:rPr>
          <w:rFonts w:ascii="Verdana" w:hAnsi="Verdana"/>
        </w:rPr>
      </w:pPr>
      <w:r>
        <w:rPr>
          <w:rFonts w:ascii="Verdana" w:hAnsi="Verdana"/>
        </w:rPr>
        <w:t xml:space="preserve">An understanding and knowledge of church worship and the structures of the Church of England </w:t>
      </w:r>
    </w:p>
    <w:p w14:paraId="32C9E380" w14:textId="77777777" w:rsidR="00D36728" w:rsidRDefault="00D36728" w:rsidP="00D36728">
      <w:pPr>
        <w:pStyle w:val="ListParagraph"/>
        <w:numPr>
          <w:ilvl w:val="0"/>
          <w:numId w:val="48"/>
        </w:numPr>
        <w:spacing w:after="160" w:line="259" w:lineRule="auto"/>
        <w:rPr>
          <w:rFonts w:ascii="Verdana" w:hAnsi="Verdana"/>
        </w:rPr>
      </w:pPr>
      <w:r>
        <w:rPr>
          <w:rFonts w:ascii="Verdana" w:hAnsi="Verdana"/>
        </w:rPr>
        <w:t>Knowledge of external funding sources</w:t>
      </w:r>
    </w:p>
    <w:p w14:paraId="062981D1" w14:textId="4047CC47" w:rsidR="00D36728" w:rsidRPr="00723419" w:rsidRDefault="007A3AD8" w:rsidP="00D36728">
      <w:pPr>
        <w:pStyle w:val="ListParagraph"/>
        <w:numPr>
          <w:ilvl w:val="0"/>
          <w:numId w:val="48"/>
        </w:numPr>
        <w:spacing w:after="160" w:line="259" w:lineRule="auto"/>
        <w:rPr>
          <w:rFonts w:ascii="Verdana" w:hAnsi="Verdana"/>
        </w:rPr>
      </w:pPr>
      <w:r>
        <w:rPr>
          <w:rFonts w:ascii="Verdana" w:hAnsi="Verdana"/>
        </w:rPr>
        <w:t>Sympath</w:t>
      </w:r>
      <w:r w:rsidR="001B10E4">
        <w:rPr>
          <w:rFonts w:ascii="Verdana" w:hAnsi="Verdana"/>
        </w:rPr>
        <w:t>etic to the</w:t>
      </w:r>
      <w:r w:rsidR="00D36728">
        <w:rPr>
          <w:rFonts w:ascii="Verdana" w:hAnsi="Verdana"/>
        </w:rPr>
        <w:t xml:space="preserve"> Christian faith</w:t>
      </w:r>
    </w:p>
    <w:p w14:paraId="7BE93958" w14:textId="77777777" w:rsidR="00D374F2" w:rsidRDefault="00D374F2" w:rsidP="00D36728">
      <w:pPr>
        <w:rPr>
          <w:rFonts w:ascii="Verdana" w:hAnsi="Verdana"/>
          <w:b/>
          <w:bCs/>
        </w:rPr>
      </w:pPr>
    </w:p>
    <w:p w14:paraId="565CC124" w14:textId="77777777" w:rsidR="00D374F2" w:rsidRDefault="00D374F2" w:rsidP="00D36728">
      <w:pPr>
        <w:rPr>
          <w:rFonts w:ascii="Verdana" w:hAnsi="Verdana"/>
          <w:b/>
          <w:bCs/>
        </w:rPr>
      </w:pPr>
    </w:p>
    <w:p w14:paraId="71DE8F4D" w14:textId="77777777" w:rsidR="00D374F2" w:rsidRDefault="00D374F2" w:rsidP="00D36728">
      <w:pPr>
        <w:rPr>
          <w:rFonts w:ascii="Verdana" w:hAnsi="Verdana"/>
          <w:b/>
          <w:bCs/>
        </w:rPr>
      </w:pPr>
    </w:p>
    <w:p w14:paraId="00A84F11" w14:textId="77777777" w:rsidR="00D374F2" w:rsidRDefault="00D374F2" w:rsidP="00D36728">
      <w:pPr>
        <w:rPr>
          <w:rFonts w:ascii="Verdana" w:hAnsi="Verdana"/>
          <w:b/>
          <w:bCs/>
        </w:rPr>
      </w:pPr>
    </w:p>
    <w:p w14:paraId="0165DA04" w14:textId="022C82F3" w:rsidR="00D36728" w:rsidRPr="004C5AD1" w:rsidRDefault="00D36728" w:rsidP="00D36728">
      <w:pPr>
        <w:rPr>
          <w:rFonts w:ascii="Verdana" w:hAnsi="Verdana"/>
          <w:b/>
          <w:bCs/>
        </w:rPr>
      </w:pPr>
      <w:r w:rsidRPr="004C5AD1">
        <w:rPr>
          <w:rFonts w:ascii="Verdana" w:hAnsi="Verdana"/>
          <w:b/>
          <w:bCs/>
        </w:rPr>
        <w:lastRenderedPageBreak/>
        <w:t xml:space="preserve">Additional Notes: </w:t>
      </w:r>
    </w:p>
    <w:p w14:paraId="3B696993" w14:textId="77777777" w:rsidR="00D36728" w:rsidRPr="00380D57" w:rsidRDefault="00D36728" w:rsidP="00D36728">
      <w:pPr>
        <w:rPr>
          <w:rFonts w:ascii="Verdana" w:hAnsi="Verdana"/>
        </w:rPr>
      </w:pPr>
      <w:r w:rsidRPr="004C5AD1">
        <w:rPr>
          <w:rFonts w:ascii="Verdana" w:hAnsi="Verdana"/>
          <w:b/>
          <w:bCs/>
        </w:rPr>
        <w:t>Safeguarding requirements:</w:t>
      </w:r>
      <w:r w:rsidRPr="00E26A64">
        <w:rPr>
          <w:rFonts w:ascii="Verdana" w:hAnsi="Verdana"/>
        </w:rPr>
        <w:t xml:space="preserve"> </w:t>
      </w:r>
      <w:r w:rsidRPr="00380D57">
        <w:rPr>
          <w:rFonts w:ascii="Verdana" w:hAnsi="Verdana"/>
        </w:rPr>
        <w:t xml:space="preserve">for purely administrative roles a DBS check is not needed. But the Administrator will be required to undergo basic Safeguarding training. </w:t>
      </w:r>
    </w:p>
    <w:p w14:paraId="560406FE" w14:textId="77777777" w:rsidR="00D36728" w:rsidRDefault="00D36728" w:rsidP="00D36728">
      <w:pPr>
        <w:rPr>
          <w:rFonts w:ascii="Verdana" w:hAnsi="Verdana"/>
        </w:rPr>
      </w:pPr>
      <w:r w:rsidRPr="00E26A64">
        <w:rPr>
          <w:rFonts w:ascii="Verdana" w:hAnsi="Verdana"/>
        </w:rPr>
        <w:t xml:space="preserve">This post is subject to a </w:t>
      </w:r>
      <w:r w:rsidRPr="004C5AD1">
        <w:rPr>
          <w:rFonts w:ascii="Verdana" w:hAnsi="Verdana"/>
          <w:b/>
          <w:bCs/>
        </w:rPr>
        <w:t>3-month probationary period</w:t>
      </w:r>
      <w:r w:rsidRPr="00E26A64">
        <w:rPr>
          <w:rFonts w:ascii="Verdana" w:hAnsi="Verdana"/>
        </w:rPr>
        <w:t xml:space="preserve">. </w:t>
      </w:r>
    </w:p>
    <w:p w14:paraId="738D145D" w14:textId="765FD921" w:rsidR="00D36728" w:rsidRPr="00E26A64" w:rsidRDefault="00D36728" w:rsidP="00D36728">
      <w:pPr>
        <w:rPr>
          <w:rFonts w:ascii="Verdana" w:hAnsi="Verdana"/>
        </w:rPr>
      </w:pPr>
      <w:r w:rsidRPr="00E26A64">
        <w:rPr>
          <w:rFonts w:ascii="Verdana" w:hAnsi="Verdana"/>
        </w:rPr>
        <w:t xml:space="preserve">For an application form please email </w:t>
      </w:r>
      <w:r w:rsidR="00D57C1D">
        <w:rPr>
          <w:rFonts w:ascii="Verdana" w:hAnsi="Verdana"/>
        </w:rPr>
        <w:t>wardenchris@berkswich.org.uk</w:t>
      </w:r>
    </w:p>
    <w:p w14:paraId="32354C75" w14:textId="537E62C9" w:rsidR="009110BA" w:rsidRDefault="009110BA" w:rsidP="00AF1A52">
      <w:pPr>
        <w:pStyle w:val="Heading1"/>
      </w:pPr>
    </w:p>
    <w:p w14:paraId="2ED81A1C" w14:textId="77777777" w:rsidR="007F1125" w:rsidRPr="00ED5606" w:rsidRDefault="007F1125" w:rsidP="007F1125">
      <w:pPr>
        <w:pStyle w:val="ListNumber"/>
        <w:numPr>
          <w:ilvl w:val="0"/>
          <w:numId w:val="0"/>
        </w:numPr>
        <w:rPr>
          <w:b w:val="0"/>
          <w:bCs/>
        </w:rPr>
      </w:pPr>
    </w:p>
    <w:p w14:paraId="161202CA" w14:textId="77777777" w:rsidR="000B15B3" w:rsidRPr="000B15B3" w:rsidRDefault="000B15B3" w:rsidP="000B15B3">
      <w:pPr>
        <w:pStyle w:val="ListNumber"/>
        <w:numPr>
          <w:ilvl w:val="0"/>
          <w:numId w:val="0"/>
        </w:numPr>
        <w:ind w:left="173"/>
        <w:rPr>
          <w:b w:val="0"/>
          <w:bCs/>
        </w:rPr>
      </w:pPr>
    </w:p>
    <w:p w14:paraId="226988A2" w14:textId="77777777" w:rsidR="005418E6" w:rsidRPr="00593779" w:rsidRDefault="005418E6" w:rsidP="001C4F65">
      <w:pPr>
        <w:pStyle w:val="ListNumber"/>
        <w:numPr>
          <w:ilvl w:val="0"/>
          <w:numId w:val="0"/>
        </w:numPr>
        <w:ind w:left="173"/>
        <w:rPr>
          <w:b w:val="0"/>
          <w:bCs/>
        </w:rPr>
      </w:pPr>
    </w:p>
    <w:p w14:paraId="257A33B2" w14:textId="77777777" w:rsidR="002B0DD9" w:rsidRPr="002B0DD9" w:rsidRDefault="002B0DD9" w:rsidP="002B0DD9">
      <w:pPr>
        <w:pStyle w:val="ListNumber"/>
        <w:numPr>
          <w:ilvl w:val="0"/>
          <w:numId w:val="0"/>
        </w:numPr>
        <w:ind w:left="173"/>
      </w:pPr>
    </w:p>
    <w:p w14:paraId="17DE3A1D" w14:textId="77777777" w:rsidR="00335314" w:rsidRDefault="00335314" w:rsidP="00335314">
      <w:pPr>
        <w:pStyle w:val="ListNumber"/>
        <w:numPr>
          <w:ilvl w:val="0"/>
          <w:numId w:val="0"/>
        </w:numPr>
        <w:spacing w:after="0"/>
        <w:rPr>
          <w:rFonts w:ascii="Atkinson Hyperlegible" w:hAnsi="Atkinson Hyperlegible"/>
          <w:b w:val="0"/>
          <w:bCs/>
        </w:rPr>
      </w:pPr>
    </w:p>
    <w:p w14:paraId="6B1C2316" w14:textId="317AFF00" w:rsidR="00335314" w:rsidRDefault="00335314" w:rsidP="00335314">
      <w:pPr>
        <w:pStyle w:val="ListNumber"/>
        <w:numPr>
          <w:ilvl w:val="0"/>
          <w:numId w:val="0"/>
        </w:numPr>
        <w:spacing w:after="0"/>
        <w:ind w:left="173"/>
        <w:rPr>
          <w:rFonts w:ascii="Atkinson Hyperlegible" w:hAnsi="Atkinson Hyperlegible"/>
          <w:b w:val="0"/>
          <w:bCs/>
        </w:rPr>
      </w:pPr>
    </w:p>
    <w:p w14:paraId="56956E27" w14:textId="77777777" w:rsidR="00335314" w:rsidRPr="00335314" w:rsidRDefault="00335314" w:rsidP="00335314">
      <w:pPr>
        <w:pStyle w:val="ListNumber"/>
        <w:numPr>
          <w:ilvl w:val="0"/>
          <w:numId w:val="0"/>
        </w:numPr>
        <w:spacing w:after="0"/>
        <w:ind w:left="173"/>
        <w:rPr>
          <w:rFonts w:ascii="Atkinson Hyperlegible" w:hAnsi="Atkinson Hyperlegible"/>
          <w:b w:val="0"/>
          <w:bCs/>
        </w:rPr>
      </w:pPr>
    </w:p>
    <w:sectPr w:rsidR="00335314" w:rsidRPr="00335314" w:rsidSect="00335314">
      <w:headerReference w:type="default" r:id="rId12"/>
      <w:footerReference w:type="default" r:id="rId13"/>
      <w:pgSz w:w="12240" w:h="15840" w:code="1"/>
      <w:pgMar w:top="4253" w:right="1080" w:bottom="2552" w:left="1080" w:header="720" w:footer="1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026D" w14:textId="77777777" w:rsidR="00A44BFF" w:rsidRDefault="00A44BFF" w:rsidP="001E7D29">
      <w:pPr>
        <w:spacing w:after="0" w:line="240" w:lineRule="auto"/>
      </w:pPr>
      <w:r>
        <w:separator/>
      </w:r>
    </w:p>
  </w:endnote>
  <w:endnote w:type="continuationSeparator" w:id="0">
    <w:p w14:paraId="142E85B7" w14:textId="77777777" w:rsidR="00A44BFF" w:rsidRDefault="00A44BFF" w:rsidP="001E7D29">
      <w:pPr>
        <w:spacing w:after="0" w:line="240" w:lineRule="auto"/>
      </w:pPr>
      <w:r>
        <w:continuationSeparator/>
      </w:r>
    </w:p>
  </w:endnote>
  <w:endnote w:type="continuationNotice" w:id="1">
    <w:p w14:paraId="5B88DC7B" w14:textId="77777777" w:rsidR="00A44BFF" w:rsidRDefault="00A44B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tkinson Hyperlegible">
    <w:altName w:val="Calibri"/>
    <w:panose1 w:val="00000000000000000000"/>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49D1" w14:textId="10D5D388" w:rsidR="0019274C" w:rsidRDefault="0019274C">
    <w:pPr>
      <w:pStyle w:val="Footer"/>
    </w:pPr>
    <w:r>
      <w:rPr>
        <w:noProof/>
      </w:rPr>
      <w:drawing>
        <wp:anchor distT="0" distB="0" distL="114300" distR="114300" simplePos="0" relativeHeight="251659776" behindDoc="0" locked="0" layoutInCell="1" allowOverlap="1" wp14:anchorId="7620B775" wp14:editId="67D69F01">
          <wp:simplePos x="0" y="0"/>
          <wp:positionH relativeFrom="column">
            <wp:posOffset>0</wp:posOffset>
          </wp:positionH>
          <wp:positionV relativeFrom="paragraph">
            <wp:posOffset>123825</wp:posOffset>
          </wp:positionV>
          <wp:extent cx="4486275" cy="881380"/>
          <wp:effectExtent l="0" t="0" r="9525" b="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stretch>
                    <a:fillRect/>
                  </a:stretch>
                </pic:blipFill>
                <pic:spPr>
                  <a:xfrm>
                    <a:off x="0" y="0"/>
                    <a:ext cx="44862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9D5E2" w14:textId="77777777" w:rsidR="00A44BFF" w:rsidRDefault="00A44BFF" w:rsidP="001E7D29">
      <w:pPr>
        <w:spacing w:after="0" w:line="240" w:lineRule="auto"/>
      </w:pPr>
      <w:r>
        <w:separator/>
      </w:r>
    </w:p>
  </w:footnote>
  <w:footnote w:type="continuationSeparator" w:id="0">
    <w:p w14:paraId="2A586D2C" w14:textId="77777777" w:rsidR="00A44BFF" w:rsidRDefault="00A44BFF" w:rsidP="001E7D29">
      <w:pPr>
        <w:spacing w:after="0" w:line="240" w:lineRule="auto"/>
      </w:pPr>
      <w:r>
        <w:continuationSeparator/>
      </w:r>
    </w:p>
  </w:footnote>
  <w:footnote w:type="continuationNotice" w:id="1">
    <w:p w14:paraId="2E8196FB" w14:textId="77777777" w:rsidR="00A44BFF" w:rsidRDefault="00A44B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A649" w14:textId="70C4B510" w:rsidR="00066754" w:rsidRDefault="0019274C" w:rsidP="00015440">
    <w:pPr>
      <w:pStyle w:val="Header"/>
      <w:rPr>
        <w:noProof/>
      </w:rPr>
    </w:pPr>
    <w:r>
      <w:rPr>
        <w:noProof/>
      </w:rPr>
      <w:drawing>
        <wp:anchor distT="0" distB="0" distL="114300" distR="114300" simplePos="0" relativeHeight="251664896" behindDoc="0" locked="0" layoutInCell="1" allowOverlap="1" wp14:anchorId="456313FC" wp14:editId="593C58EC">
          <wp:simplePos x="0" y="0"/>
          <wp:positionH relativeFrom="column">
            <wp:posOffset>-228600</wp:posOffset>
          </wp:positionH>
          <wp:positionV relativeFrom="paragraph">
            <wp:posOffset>-39207</wp:posOffset>
          </wp:positionV>
          <wp:extent cx="2653855" cy="1228725"/>
          <wp:effectExtent l="0" t="0" r="0" b="0"/>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a:stretch>
                    <a:fillRect/>
                  </a:stretch>
                </pic:blipFill>
                <pic:spPr>
                  <a:xfrm>
                    <a:off x="0" y="0"/>
                    <a:ext cx="2653855" cy="1228725"/>
                  </a:xfrm>
                  <a:prstGeom prst="rect">
                    <a:avLst/>
                  </a:prstGeom>
                </pic:spPr>
              </pic:pic>
            </a:graphicData>
          </a:graphic>
          <wp14:sizeRelH relativeFrom="margin">
            <wp14:pctWidth>0</wp14:pctWidth>
          </wp14:sizeRelH>
          <wp14:sizeRelV relativeFrom="margin">
            <wp14:pctHeight>0</wp14:pctHeight>
          </wp14:sizeRelV>
        </wp:anchor>
      </w:drawing>
    </w:r>
    <w:r w:rsidR="00FE3951">
      <w:rPr>
        <w:noProof/>
      </w:rPr>
      <mc:AlternateContent>
        <mc:Choice Requires="wpg">
          <w:drawing>
            <wp:anchor distT="0" distB="0" distL="114300" distR="114300" simplePos="0" relativeHeight="251654656" behindDoc="1" locked="0" layoutInCell="1" allowOverlap="1" wp14:anchorId="1488C606" wp14:editId="5E21A254">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077C4AB7" id="Group 3" o:spid="_x0000_s1026" alt="&quot;&quot;" style="position:absolute;margin-left:0;margin-top:0;width:640.35pt;height:957.95pt;z-index:-251661824;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p w14:paraId="69BD96AE" w14:textId="376AE746" w:rsidR="00944E52" w:rsidRPr="00812880" w:rsidRDefault="00944E52" w:rsidP="00944E52">
    <w:pPr>
      <w:pStyle w:val="Heading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94C5276"/>
    <w:multiLevelType w:val="hybridMultilevel"/>
    <w:tmpl w:val="9AB21692"/>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E546C8B"/>
    <w:multiLevelType w:val="hybridMultilevel"/>
    <w:tmpl w:val="ACDE3CB0"/>
    <w:lvl w:ilvl="0" w:tplc="6680D9F8">
      <w:numFmt w:val="bullet"/>
      <w:lvlText w:val="•"/>
      <w:lvlJc w:val="left"/>
      <w:pPr>
        <w:ind w:left="444"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CF34575"/>
    <w:multiLevelType w:val="hybridMultilevel"/>
    <w:tmpl w:val="77568C6A"/>
    <w:lvl w:ilvl="0" w:tplc="6680D9F8">
      <w:numFmt w:val="bullet"/>
      <w:lvlText w:val="•"/>
      <w:lvlJc w:val="left"/>
      <w:pPr>
        <w:ind w:left="444" w:hanging="360"/>
      </w:pPr>
      <w:rPr>
        <w:rFonts w:ascii="Verdana" w:eastAsiaTheme="minorHAnsi" w:hAnsi="Verdana" w:cstheme="minorBidi" w:hint="default"/>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18"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1"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87045A"/>
    <w:multiLevelType w:val="hybridMultilevel"/>
    <w:tmpl w:val="2312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2"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859661868">
    <w:abstractNumId w:val="39"/>
  </w:num>
  <w:num w:numId="2" w16cid:durableId="513307867">
    <w:abstractNumId w:val="22"/>
  </w:num>
  <w:num w:numId="3" w16cid:durableId="1002775885">
    <w:abstractNumId w:val="23"/>
  </w:num>
  <w:num w:numId="4" w16cid:durableId="888301995">
    <w:abstractNumId w:val="13"/>
  </w:num>
  <w:num w:numId="5" w16cid:durableId="293947792">
    <w:abstractNumId w:val="40"/>
  </w:num>
  <w:num w:numId="6" w16cid:durableId="2028020897">
    <w:abstractNumId w:val="9"/>
  </w:num>
  <w:num w:numId="7" w16cid:durableId="1940019392">
    <w:abstractNumId w:val="7"/>
  </w:num>
  <w:num w:numId="8" w16cid:durableId="2115898274">
    <w:abstractNumId w:val="6"/>
  </w:num>
  <w:num w:numId="9" w16cid:durableId="115293094">
    <w:abstractNumId w:val="5"/>
  </w:num>
  <w:num w:numId="10" w16cid:durableId="2093810941">
    <w:abstractNumId w:val="4"/>
  </w:num>
  <w:num w:numId="11" w16cid:durableId="1114978620">
    <w:abstractNumId w:val="8"/>
  </w:num>
  <w:num w:numId="12" w16cid:durableId="1534267033">
    <w:abstractNumId w:val="3"/>
  </w:num>
  <w:num w:numId="13" w16cid:durableId="1497453769">
    <w:abstractNumId w:val="2"/>
  </w:num>
  <w:num w:numId="14" w16cid:durableId="1720670374">
    <w:abstractNumId w:val="1"/>
  </w:num>
  <w:num w:numId="15" w16cid:durableId="44304516">
    <w:abstractNumId w:val="0"/>
  </w:num>
  <w:num w:numId="16" w16cid:durableId="217321175">
    <w:abstractNumId w:val="15"/>
  </w:num>
  <w:num w:numId="17" w16cid:durableId="653995001">
    <w:abstractNumId w:val="21"/>
  </w:num>
  <w:num w:numId="18" w16cid:durableId="1929268338">
    <w:abstractNumId w:val="19"/>
  </w:num>
  <w:num w:numId="19" w16cid:durableId="207844331">
    <w:abstractNumId w:val="18"/>
  </w:num>
  <w:num w:numId="20" w16cid:durableId="670834448">
    <w:abstractNumId w:val="16"/>
  </w:num>
  <w:num w:numId="21" w16cid:durableId="1857038292">
    <w:abstractNumId w:val="25"/>
  </w:num>
  <w:num w:numId="22" w16cid:durableId="603610331">
    <w:abstractNumId w:val="3"/>
    <w:lvlOverride w:ilvl="0">
      <w:startOverride w:val="1"/>
    </w:lvlOverride>
  </w:num>
  <w:num w:numId="23" w16cid:durableId="1643928648">
    <w:abstractNumId w:val="3"/>
    <w:lvlOverride w:ilvl="0">
      <w:startOverride w:val="1"/>
    </w:lvlOverride>
  </w:num>
  <w:num w:numId="24" w16cid:durableId="226766377">
    <w:abstractNumId w:val="2"/>
    <w:lvlOverride w:ilvl="0">
      <w:startOverride w:val="1"/>
    </w:lvlOverride>
  </w:num>
  <w:num w:numId="25" w16cid:durableId="1391415539">
    <w:abstractNumId w:val="36"/>
  </w:num>
  <w:num w:numId="26" w16cid:durableId="2123451824">
    <w:abstractNumId w:val="11"/>
  </w:num>
  <w:num w:numId="27" w16cid:durableId="221525564">
    <w:abstractNumId w:val="26"/>
  </w:num>
  <w:num w:numId="28" w16cid:durableId="1564491002">
    <w:abstractNumId w:val="11"/>
  </w:num>
  <w:num w:numId="29" w16cid:durableId="450246333">
    <w:abstractNumId w:val="35"/>
  </w:num>
  <w:num w:numId="30" w16cid:durableId="1303467277">
    <w:abstractNumId w:val="27"/>
  </w:num>
  <w:num w:numId="31" w16cid:durableId="492725605">
    <w:abstractNumId w:val="42"/>
  </w:num>
  <w:num w:numId="32" w16cid:durableId="1238710752">
    <w:abstractNumId w:val="37"/>
  </w:num>
  <w:num w:numId="33" w16cid:durableId="964122996">
    <w:abstractNumId w:val="20"/>
  </w:num>
  <w:num w:numId="34" w16cid:durableId="867180880">
    <w:abstractNumId w:val="30"/>
  </w:num>
  <w:num w:numId="35" w16cid:durableId="675689356">
    <w:abstractNumId w:val="10"/>
  </w:num>
  <w:num w:numId="36" w16cid:durableId="1078744741">
    <w:abstractNumId w:val="31"/>
  </w:num>
  <w:num w:numId="37" w16cid:durableId="1136949053">
    <w:abstractNumId w:val="34"/>
  </w:num>
  <w:num w:numId="38" w16cid:durableId="464199763">
    <w:abstractNumId w:val="29"/>
  </w:num>
  <w:num w:numId="39" w16cid:durableId="660697109">
    <w:abstractNumId w:val="41"/>
  </w:num>
  <w:num w:numId="40" w16cid:durableId="2130929166">
    <w:abstractNumId w:val="32"/>
  </w:num>
  <w:num w:numId="41" w16cid:durableId="1147284141">
    <w:abstractNumId w:val="24"/>
  </w:num>
  <w:num w:numId="42" w16cid:durableId="313293463">
    <w:abstractNumId w:val="33"/>
  </w:num>
  <w:num w:numId="43" w16cid:durableId="388503293">
    <w:abstractNumId w:val="38"/>
  </w:num>
  <w:num w:numId="44" w16cid:durableId="7395194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8542023">
    <w:abstractNumId w:val="12"/>
  </w:num>
  <w:num w:numId="46" w16cid:durableId="574826241">
    <w:abstractNumId w:val="17"/>
  </w:num>
  <w:num w:numId="47" w16cid:durableId="488524389">
    <w:abstractNumId w:val="14"/>
  </w:num>
  <w:num w:numId="48" w16cid:durableId="6422009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5B"/>
    <w:rsid w:val="000028A3"/>
    <w:rsid w:val="0000418E"/>
    <w:rsid w:val="00011E42"/>
    <w:rsid w:val="00015440"/>
    <w:rsid w:val="00015F97"/>
    <w:rsid w:val="00016839"/>
    <w:rsid w:val="00032B71"/>
    <w:rsid w:val="000332C5"/>
    <w:rsid w:val="00042360"/>
    <w:rsid w:val="00042B77"/>
    <w:rsid w:val="00042FB3"/>
    <w:rsid w:val="0004579A"/>
    <w:rsid w:val="000544C5"/>
    <w:rsid w:val="00055973"/>
    <w:rsid w:val="00057671"/>
    <w:rsid w:val="00061610"/>
    <w:rsid w:val="0006170E"/>
    <w:rsid w:val="000663EB"/>
    <w:rsid w:val="00066754"/>
    <w:rsid w:val="00075677"/>
    <w:rsid w:val="00075AF1"/>
    <w:rsid w:val="00084752"/>
    <w:rsid w:val="00086540"/>
    <w:rsid w:val="000948F1"/>
    <w:rsid w:val="000972E2"/>
    <w:rsid w:val="000A2384"/>
    <w:rsid w:val="000A324B"/>
    <w:rsid w:val="000B15B3"/>
    <w:rsid w:val="000D445D"/>
    <w:rsid w:val="000D479D"/>
    <w:rsid w:val="000F4987"/>
    <w:rsid w:val="000F65EC"/>
    <w:rsid w:val="000F7367"/>
    <w:rsid w:val="00103670"/>
    <w:rsid w:val="0011573E"/>
    <w:rsid w:val="00117645"/>
    <w:rsid w:val="0012634B"/>
    <w:rsid w:val="001269DE"/>
    <w:rsid w:val="00140DAE"/>
    <w:rsid w:val="001468CA"/>
    <w:rsid w:val="0015180F"/>
    <w:rsid w:val="001727C5"/>
    <w:rsid w:val="001746FC"/>
    <w:rsid w:val="001750F5"/>
    <w:rsid w:val="00180644"/>
    <w:rsid w:val="00184D56"/>
    <w:rsid w:val="0019274C"/>
    <w:rsid w:val="00193653"/>
    <w:rsid w:val="001966E4"/>
    <w:rsid w:val="001A1F60"/>
    <w:rsid w:val="001A4F1B"/>
    <w:rsid w:val="001A5199"/>
    <w:rsid w:val="001B10E4"/>
    <w:rsid w:val="001C329C"/>
    <w:rsid w:val="001C4F65"/>
    <w:rsid w:val="001D15D7"/>
    <w:rsid w:val="001D2199"/>
    <w:rsid w:val="001E286F"/>
    <w:rsid w:val="001E6EC2"/>
    <w:rsid w:val="001E7D29"/>
    <w:rsid w:val="001F0EC4"/>
    <w:rsid w:val="001F64EB"/>
    <w:rsid w:val="00213E8C"/>
    <w:rsid w:val="00217633"/>
    <w:rsid w:val="00227312"/>
    <w:rsid w:val="002404F5"/>
    <w:rsid w:val="00242788"/>
    <w:rsid w:val="00251752"/>
    <w:rsid w:val="002646DF"/>
    <w:rsid w:val="00270D66"/>
    <w:rsid w:val="00271D5F"/>
    <w:rsid w:val="00273BFD"/>
    <w:rsid w:val="00275260"/>
    <w:rsid w:val="00276FA1"/>
    <w:rsid w:val="002842F2"/>
    <w:rsid w:val="002852D5"/>
    <w:rsid w:val="00285B87"/>
    <w:rsid w:val="00286362"/>
    <w:rsid w:val="00290936"/>
    <w:rsid w:val="00291B4A"/>
    <w:rsid w:val="00292EAF"/>
    <w:rsid w:val="002A2CDD"/>
    <w:rsid w:val="002B02F3"/>
    <w:rsid w:val="002B0DD9"/>
    <w:rsid w:val="002B34DD"/>
    <w:rsid w:val="002B3733"/>
    <w:rsid w:val="002B5728"/>
    <w:rsid w:val="002C2A8F"/>
    <w:rsid w:val="002C3D7E"/>
    <w:rsid w:val="002D178D"/>
    <w:rsid w:val="002D5FC4"/>
    <w:rsid w:val="002E092F"/>
    <w:rsid w:val="002E0E2F"/>
    <w:rsid w:val="002E4F42"/>
    <w:rsid w:val="002F7B54"/>
    <w:rsid w:val="00300A18"/>
    <w:rsid w:val="00311650"/>
    <w:rsid w:val="003162FC"/>
    <w:rsid w:val="00316F64"/>
    <w:rsid w:val="0032131A"/>
    <w:rsid w:val="003310BF"/>
    <w:rsid w:val="00333DF8"/>
    <w:rsid w:val="00335314"/>
    <w:rsid w:val="003448DB"/>
    <w:rsid w:val="00352B99"/>
    <w:rsid w:val="003530DB"/>
    <w:rsid w:val="003547B8"/>
    <w:rsid w:val="00354C22"/>
    <w:rsid w:val="00357641"/>
    <w:rsid w:val="00360B6E"/>
    <w:rsid w:val="00361DEE"/>
    <w:rsid w:val="00363E96"/>
    <w:rsid w:val="003663C8"/>
    <w:rsid w:val="00394EF4"/>
    <w:rsid w:val="0039760B"/>
    <w:rsid w:val="003B3493"/>
    <w:rsid w:val="003B7282"/>
    <w:rsid w:val="003D6B8A"/>
    <w:rsid w:val="003E5EB5"/>
    <w:rsid w:val="003E6F04"/>
    <w:rsid w:val="003F21C0"/>
    <w:rsid w:val="004100CB"/>
    <w:rsid w:val="00410612"/>
    <w:rsid w:val="00411F8B"/>
    <w:rsid w:val="004203B0"/>
    <w:rsid w:val="004230D9"/>
    <w:rsid w:val="004251A2"/>
    <w:rsid w:val="00426363"/>
    <w:rsid w:val="004264EE"/>
    <w:rsid w:val="0043338B"/>
    <w:rsid w:val="00444463"/>
    <w:rsid w:val="00450670"/>
    <w:rsid w:val="004724BD"/>
    <w:rsid w:val="00476FF3"/>
    <w:rsid w:val="00477352"/>
    <w:rsid w:val="0048124E"/>
    <w:rsid w:val="00483912"/>
    <w:rsid w:val="004901FF"/>
    <w:rsid w:val="00490660"/>
    <w:rsid w:val="00491C23"/>
    <w:rsid w:val="00492AF7"/>
    <w:rsid w:val="004A27A5"/>
    <w:rsid w:val="004B5C09"/>
    <w:rsid w:val="004C2A8F"/>
    <w:rsid w:val="004E227E"/>
    <w:rsid w:val="004E460E"/>
    <w:rsid w:val="004E4D58"/>
    <w:rsid w:val="004F0277"/>
    <w:rsid w:val="004F40BB"/>
    <w:rsid w:val="00500DD1"/>
    <w:rsid w:val="0052016D"/>
    <w:rsid w:val="00521AE3"/>
    <w:rsid w:val="0053392C"/>
    <w:rsid w:val="00535B54"/>
    <w:rsid w:val="005418E6"/>
    <w:rsid w:val="0054623F"/>
    <w:rsid w:val="00554276"/>
    <w:rsid w:val="00564D17"/>
    <w:rsid w:val="00567050"/>
    <w:rsid w:val="00567215"/>
    <w:rsid w:val="00570173"/>
    <w:rsid w:val="005708BC"/>
    <w:rsid w:val="00571BF3"/>
    <w:rsid w:val="00574856"/>
    <w:rsid w:val="00593779"/>
    <w:rsid w:val="00593A12"/>
    <w:rsid w:val="005A03D3"/>
    <w:rsid w:val="005C4FDF"/>
    <w:rsid w:val="005C7C64"/>
    <w:rsid w:val="005D1918"/>
    <w:rsid w:val="005D3902"/>
    <w:rsid w:val="005D797B"/>
    <w:rsid w:val="005E0ED9"/>
    <w:rsid w:val="00616B41"/>
    <w:rsid w:val="00620AE8"/>
    <w:rsid w:val="00625D4A"/>
    <w:rsid w:val="0064628C"/>
    <w:rsid w:val="00650E8D"/>
    <w:rsid w:val="0065214E"/>
    <w:rsid w:val="00655EE2"/>
    <w:rsid w:val="006700FA"/>
    <w:rsid w:val="006771EF"/>
    <w:rsid w:val="00680296"/>
    <w:rsid w:val="00680FEE"/>
    <w:rsid w:val="006853BC"/>
    <w:rsid w:val="006856E7"/>
    <w:rsid w:val="00686E45"/>
    <w:rsid w:val="00687389"/>
    <w:rsid w:val="006928C1"/>
    <w:rsid w:val="006966F9"/>
    <w:rsid w:val="00696B47"/>
    <w:rsid w:val="006B1D05"/>
    <w:rsid w:val="006B6CE8"/>
    <w:rsid w:val="006B74AA"/>
    <w:rsid w:val="006C2466"/>
    <w:rsid w:val="006C427B"/>
    <w:rsid w:val="006D2F1B"/>
    <w:rsid w:val="006D4B96"/>
    <w:rsid w:val="006D5463"/>
    <w:rsid w:val="006E015E"/>
    <w:rsid w:val="006F03D4"/>
    <w:rsid w:val="006F402E"/>
    <w:rsid w:val="00700B1F"/>
    <w:rsid w:val="007242AB"/>
    <w:rsid w:val="007257E9"/>
    <w:rsid w:val="00732E12"/>
    <w:rsid w:val="00740105"/>
    <w:rsid w:val="0074298F"/>
    <w:rsid w:val="00744B1E"/>
    <w:rsid w:val="00751AD9"/>
    <w:rsid w:val="00751BAC"/>
    <w:rsid w:val="00756D9C"/>
    <w:rsid w:val="00761352"/>
    <w:rsid w:val="007619BD"/>
    <w:rsid w:val="00771C24"/>
    <w:rsid w:val="007816B6"/>
    <w:rsid w:val="00781863"/>
    <w:rsid w:val="00792701"/>
    <w:rsid w:val="007A3AD8"/>
    <w:rsid w:val="007B2549"/>
    <w:rsid w:val="007B3930"/>
    <w:rsid w:val="007D2724"/>
    <w:rsid w:val="007D5836"/>
    <w:rsid w:val="007D6049"/>
    <w:rsid w:val="007F1125"/>
    <w:rsid w:val="007F1E7F"/>
    <w:rsid w:val="007F34A4"/>
    <w:rsid w:val="007F5951"/>
    <w:rsid w:val="0081077D"/>
    <w:rsid w:val="00812880"/>
    <w:rsid w:val="00815563"/>
    <w:rsid w:val="008240DA"/>
    <w:rsid w:val="0082480C"/>
    <w:rsid w:val="00825B23"/>
    <w:rsid w:val="008334FB"/>
    <w:rsid w:val="008429E5"/>
    <w:rsid w:val="00852934"/>
    <w:rsid w:val="008602CE"/>
    <w:rsid w:val="00863BD4"/>
    <w:rsid w:val="00863E6E"/>
    <w:rsid w:val="008659CE"/>
    <w:rsid w:val="00867EA4"/>
    <w:rsid w:val="00870CE7"/>
    <w:rsid w:val="00880C14"/>
    <w:rsid w:val="00884ADE"/>
    <w:rsid w:val="00886B11"/>
    <w:rsid w:val="00897D88"/>
    <w:rsid w:val="008A0319"/>
    <w:rsid w:val="008A418F"/>
    <w:rsid w:val="008A46ED"/>
    <w:rsid w:val="008A7308"/>
    <w:rsid w:val="008D43E9"/>
    <w:rsid w:val="008D5DFE"/>
    <w:rsid w:val="008D7BF4"/>
    <w:rsid w:val="008E3C0E"/>
    <w:rsid w:val="008E421A"/>
    <w:rsid w:val="008E476B"/>
    <w:rsid w:val="008F0F63"/>
    <w:rsid w:val="008F13E8"/>
    <w:rsid w:val="008F345A"/>
    <w:rsid w:val="009040B8"/>
    <w:rsid w:val="00904D5B"/>
    <w:rsid w:val="009110BA"/>
    <w:rsid w:val="00922A60"/>
    <w:rsid w:val="00926703"/>
    <w:rsid w:val="00927C63"/>
    <w:rsid w:val="00932F50"/>
    <w:rsid w:val="00933220"/>
    <w:rsid w:val="00944E52"/>
    <w:rsid w:val="0094637B"/>
    <w:rsid w:val="00955A78"/>
    <w:rsid w:val="00983749"/>
    <w:rsid w:val="009921B8"/>
    <w:rsid w:val="00994702"/>
    <w:rsid w:val="0099515C"/>
    <w:rsid w:val="009A6621"/>
    <w:rsid w:val="009B0F27"/>
    <w:rsid w:val="009B1CCF"/>
    <w:rsid w:val="009B5472"/>
    <w:rsid w:val="009B6EB6"/>
    <w:rsid w:val="009D0EA4"/>
    <w:rsid w:val="009D4984"/>
    <w:rsid w:val="009D6901"/>
    <w:rsid w:val="009F4733"/>
    <w:rsid w:val="009F4E19"/>
    <w:rsid w:val="009F5061"/>
    <w:rsid w:val="00A001D5"/>
    <w:rsid w:val="00A07662"/>
    <w:rsid w:val="00A14422"/>
    <w:rsid w:val="00A159FF"/>
    <w:rsid w:val="00A200D7"/>
    <w:rsid w:val="00A21B71"/>
    <w:rsid w:val="00A25111"/>
    <w:rsid w:val="00A330C7"/>
    <w:rsid w:val="00A3439E"/>
    <w:rsid w:val="00A37F9E"/>
    <w:rsid w:val="00A40085"/>
    <w:rsid w:val="00A44BFF"/>
    <w:rsid w:val="00A47DF6"/>
    <w:rsid w:val="00A508EA"/>
    <w:rsid w:val="00A52246"/>
    <w:rsid w:val="00A60E11"/>
    <w:rsid w:val="00A614C8"/>
    <w:rsid w:val="00A637D7"/>
    <w:rsid w:val="00A63D35"/>
    <w:rsid w:val="00A72927"/>
    <w:rsid w:val="00A83757"/>
    <w:rsid w:val="00A87264"/>
    <w:rsid w:val="00A9231C"/>
    <w:rsid w:val="00AA2532"/>
    <w:rsid w:val="00AA702D"/>
    <w:rsid w:val="00AD0876"/>
    <w:rsid w:val="00AE1F88"/>
    <w:rsid w:val="00AE20AD"/>
    <w:rsid w:val="00AE361F"/>
    <w:rsid w:val="00AE5370"/>
    <w:rsid w:val="00AF1A52"/>
    <w:rsid w:val="00B0508C"/>
    <w:rsid w:val="00B122D3"/>
    <w:rsid w:val="00B17DB4"/>
    <w:rsid w:val="00B247A9"/>
    <w:rsid w:val="00B263A0"/>
    <w:rsid w:val="00B30368"/>
    <w:rsid w:val="00B435B5"/>
    <w:rsid w:val="00B43C25"/>
    <w:rsid w:val="00B50ED8"/>
    <w:rsid w:val="00B51AD2"/>
    <w:rsid w:val="00B565D8"/>
    <w:rsid w:val="00B5779A"/>
    <w:rsid w:val="00B63E8A"/>
    <w:rsid w:val="00B64D24"/>
    <w:rsid w:val="00B7147D"/>
    <w:rsid w:val="00B742D4"/>
    <w:rsid w:val="00B75CFC"/>
    <w:rsid w:val="00B76AB4"/>
    <w:rsid w:val="00B77E7B"/>
    <w:rsid w:val="00B813BB"/>
    <w:rsid w:val="00B853F9"/>
    <w:rsid w:val="00B85CD0"/>
    <w:rsid w:val="00B86157"/>
    <w:rsid w:val="00B87125"/>
    <w:rsid w:val="00B92231"/>
    <w:rsid w:val="00B96408"/>
    <w:rsid w:val="00B97A47"/>
    <w:rsid w:val="00B97F4F"/>
    <w:rsid w:val="00BA0817"/>
    <w:rsid w:val="00BA2CE6"/>
    <w:rsid w:val="00BA78BA"/>
    <w:rsid w:val="00BB018B"/>
    <w:rsid w:val="00BB7D59"/>
    <w:rsid w:val="00BC4470"/>
    <w:rsid w:val="00BC4789"/>
    <w:rsid w:val="00BC4888"/>
    <w:rsid w:val="00BD1747"/>
    <w:rsid w:val="00BD1B3B"/>
    <w:rsid w:val="00BD2B06"/>
    <w:rsid w:val="00BD3B53"/>
    <w:rsid w:val="00BE2FFB"/>
    <w:rsid w:val="00BE6CDC"/>
    <w:rsid w:val="00BF68C7"/>
    <w:rsid w:val="00C00194"/>
    <w:rsid w:val="00C0636F"/>
    <w:rsid w:val="00C14973"/>
    <w:rsid w:val="00C15C45"/>
    <w:rsid w:val="00C1643D"/>
    <w:rsid w:val="00C17518"/>
    <w:rsid w:val="00C17EAB"/>
    <w:rsid w:val="00C214C1"/>
    <w:rsid w:val="00C261A9"/>
    <w:rsid w:val="00C40108"/>
    <w:rsid w:val="00C40171"/>
    <w:rsid w:val="00C42793"/>
    <w:rsid w:val="00C44BB1"/>
    <w:rsid w:val="00C47362"/>
    <w:rsid w:val="00C601ED"/>
    <w:rsid w:val="00C6743E"/>
    <w:rsid w:val="00C678F6"/>
    <w:rsid w:val="00C7624A"/>
    <w:rsid w:val="00C8234D"/>
    <w:rsid w:val="00C83D06"/>
    <w:rsid w:val="00C90234"/>
    <w:rsid w:val="00C90F16"/>
    <w:rsid w:val="00CA15B4"/>
    <w:rsid w:val="00CB0137"/>
    <w:rsid w:val="00CB07C2"/>
    <w:rsid w:val="00CB108E"/>
    <w:rsid w:val="00CC29B8"/>
    <w:rsid w:val="00CD4CE6"/>
    <w:rsid w:val="00CE5A5C"/>
    <w:rsid w:val="00D12C45"/>
    <w:rsid w:val="00D2036A"/>
    <w:rsid w:val="00D31AB7"/>
    <w:rsid w:val="00D36728"/>
    <w:rsid w:val="00D374F2"/>
    <w:rsid w:val="00D42569"/>
    <w:rsid w:val="00D443D0"/>
    <w:rsid w:val="00D444CC"/>
    <w:rsid w:val="00D50D23"/>
    <w:rsid w:val="00D512BB"/>
    <w:rsid w:val="00D53571"/>
    <w:rsid w:val="00D57C1D"/>
    <w:rsid w:val="00D6692D"/>
    <w:rsid w:val="00D7068F"/>
    <w:rsid w:val="00D87431"/>
    <w:rsid w:val="00D9075E"/>
    <w:rsid w:val="00D92F26"/>
    <w:rsid w:val="00DA33D6"/>
    <w:rsid w:val="00DA3B1A"/>
    <w:rsid w:val="00DA6586"/>
    <w:rsid w:val="00DA7E80"/>
    <w:rsid w:val="00DB7427"/>
    <w:rsid w:val="00DC524C"/>
    <w:rsid w:val="00DC5A0C"/>
    <w:rsid w:val="00DC6078"/>
    <w:rsid w:val="00DC79AD"/>
    <w:rsid w:val="00DD2075"/>
    <w:rsid w:val="00DD73B4"/>
    <w:rsid w:val="00DE01D4"/>
    <w:rsid w:val="00DE5F74"/>
    <w:rsid w:val="00DF25BE"/>
    <w:rsid w:val="00DF2868"/>
    <w:rsid w:val="00DF7B22"/>
    <w:rsid w:val="00E041DD"/>
    <w:rsid w:val="00E34044"/>
    <w:rsid w:val="00E47C64"/>
    <w:rsid w:val="00E557A0"/>
    <w:rsid w:val="00E5664A"/>
    <w:rsid w:val="00E6700B"/>
    <w:rsid w:val="00E70676"/>
    <w:rsid w:val="00E9663B"/>
    <w:rsid w:val="00E96BDF"/>
    <w:rsid w:val="00EA681A"/>
    <w:rsid w:val="00EC211C"/>
    <w:rsid w:val="00ED086F"/>
    <w:rsid w:val="00ED12E5"/>
    <w:rsid w:val="00ED5606"/>
    <w:rsid w:val="00ED60AA"/>
    <w:rsid w:val="00ED7EF1"/>
    <w:rsid w:val="00EE166C"/>
    <w:rsid w:val="00EE67EC"/>
    <w:rsid w:val="00EF1D6F"/>
    <w:rsid w:val="00EF6435"/>
    <w:rsid w:val="00F04FBE"/>
    <w:rsid w:val="00F10F6B"/>
    <w:rsid w:val="00F23697"/>
    <w:rsid w:val="00F33F47"/>
    <w:rsid w:val="00F36BB7"/>
    <w:rsid w:val="00F40A55"/>
    <w:rsid w:val="00F4152E"/>
    <w:rsid w:val="00F55C24"/>
    <w:rsid w:val="00F604BE"/>
    <w:rsid w:val="00F67E56"/>
    <w:rsid w:val="00F83BD1"/>
    <w:rsid w:val="00F85040"/>
    <w:rsid w:val="00F87EAA"/>
    <w:rsid w:val="00F92B25"/>
    <w:rsid w:val="00F96B12"/>
    <w:rsid w:val="00FA17B5"/>
    <w:rsid w:val="00FA7DB4"/>
    <w:rsid w:val="00FB13A3"/>
    <w:rsid w:val="00FB16D9"/>
    <w:rsid w:val="00FB2EE9"/>
    <w:rsid w:val="00FB3809"/>
    <w:rsid w:val="00FB52FE"/>
    <w:rsid w:val="00FB569D"/>
    <w:rsid w:val="00FC398A"/>
    <w:rsid w:val="00FD4EED"/>
    <w:rsid w:val="00FD6CAB"/>
    <w:rsid w:val="00FE3951"/>
    <w:rsid w:val="00FE6B6C"/>
    <w:rsid w:val="00FF2B80"/>
    <w:rsid w:val="00FF6F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0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5D797B"/>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gra_000\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5.xml><?xml version="1.0" encoding="utf-8"?>
<ds:datastoreItem xmlns:ds="http://schemas.openxmlformats.org/officeDocument/2006/customXml" ds:itemID="{12759C3A-8FA2-4E90-8CAD-A09396513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agenda</Template>
  <TotalTime>0</TotalTime>
  <Pages>4</Pages>
  <Words>489</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2022-08-04T17:59:00Z</dcterms:created>
  <dcterms:modified xsi:type="dcterms:W3CDTF">2022-09-21T17:40:00Z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